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A7219" w:rsidRPr="006D0C2E" w:rsidRDefault="00EA7219" w:rsidP="00EA7219">
      <w:pPr>
        <w:pStyle w:val="Overskrift1"/>
        <w:spacing w:after="173"/>
        <w:ind w:left="-5" w:hanging="10"/>
        <w:jc w:val="left"/>
        <w:rPr>
          <w:sz w:val="24"/>
          <w:szCs w:val="24"/>
        </w:rPr>
      </w:pPr>
      <w:r w:rsidRPr="006D0C2E">
        <w:rPr>
          <w:i w:val="0"/>
          <w:color w:val="000000"/>
          <w:sz w:val="24"/>
          <w:szCs w:val="24"/>
        </w:rPr>
        <w:t xml:space="preserve">PRAKTISKE OPLYSNINGER  </w:t>
      </w:r>
    </w:p>
    <w:p w:rsidR="00EA7219" w:rsidRPr="006D0C2E" w:rsidRDefault="00EA7219" w:rsidP="00EA7219">
      <w:pPr>
        <w:pStyle w:val="NormalWeb"/>
        <w:rPr>
          <w:rFonts w:ascii="Times New Roman" w:hAnsi="Times New Roman"/>
          <w:color w:val="000000"/>
          <w:sz w:val="24"/>
          <w:szCs w:val="24"/>
          <w:lang w:val="da-DK"/>
        </w:rPr>
      </w:pPr>
      <w:r w:rsidRPr="006D0C2E">
        <w:rPr>
          <w:rFonts w:ascii="Times New Roman" w:hAnsi="Times New Roman"/>
          <w:b/>
          <w:sz w:val="24"/>
          <w:szCs w:val="24"/>
          <w:lang w:val="da-DK"/>
        </w:rPr>
        <w:t>Adresse</w:t>
      </w:r>
      <w:r w:rsidRPr="006D0C2E">
        <w:rPr>
          <w:rFonts w:ascii="Times New Roman" w:hAnsi="Times New Roman"/>
          <w:sz w:val="24"/>
          <w:szCs w:val="24"/>
          <w:lang w:val="da-DK"/>
        </w:rPr>
        <w:t xml:space="preserve">: Skovhuset, Gudenåvej 19, Sdr. </w:t>
      </w:r>
      <w:proofErr w:type="gramStart"/>
      <w:r w:rsidRPr="006D0C2E">
        <w:rPr>
          <w:rFonts w:ascii="Times New Roman" w:hAnsi="Times New Roman"/>
          <w:sz w:val="24"/>
          <w:szCs w:val="24"/>
          <w:lang w:val="da-DK"/>
        </w:rPr>
        <w:t>Vissing ,</w:t>
      </w:r>
      <w:proofErr w:type="gramEnd"/>
      <w:r w:rsidRPr="006D0C2E">
        <w:rPr>
          <w:rFonts w:ascii="Times New Roman" w:hAnsi="Times New Roman"/>
          <w:sz w:val="24"/>
          <w:szCs w:val="24"/>
          <w:lang w:val="da-DK"/>
        </w:rPr>
        <w:t xml:space="preserve"> 8740 Brædstrup </w:t>
      </w:r>
    </w:p>
    <w:p w:rsidR="00EA7219" w:rsidRPr="006D0C2E" w:rsidRDefault="00EA7219" w:rsidP="00EA7219">
      <w:pPr>
        <w:spacing w:after="191"/>
        <w:rPr>
          <w:rFonts w:ascii="Times New Roman" w:hAnsi="Times New Roman" w:cs="Times New Roman"/>
          <w:sz w:val="24"/>
          <w:szCs w:val="24"/>
        </w:rPr>
      </w:pPr>
      <w:r w:rsidRPr="006D0C2E">
        <w:rPr>
          <w:rFonts w:ascii="Times New Roman" w:hAnsi="Times New Roman" w:cs="Times New Roman"/>
          <w:b/>
          <w:sz w:val="24"/>
          <w:szCs w:val="24"/>
        </w:rPr>
        <w:t xml:space="preserve">Tilmelding: </w:t>
      </w:r>
      <w:r w:rsidRPr="006D0C2E">
        <w:rPr>
          <w:rFonts w:ascii="Times New Roman" w:hAnsi="Times New Roman" w:cs="Times New Roman"/>
          <w:sz w:val="24"/>
          <w:szCs w:val="24"/>
        </w:rPr>
        <w:t xml:space="preserve">Kontakt Benedicte </w:t>
      </w:r>
      <w:hyperlink r:id="rId4" w:history="1">
        <w:r w:rsidRPr="006D0C2E">
          <w:rPr>
            <w:rStyle w:val="Hyperlink"/>
            <w:rFonts w:ascii="Times New Roman" w:hAnsi="Times New Roman" w:cs="Times New Roman"/>
            <w:sz w:val="24"/>
            <w:szCs w:val="24"/>
          </w:rPr>
          <w:t>benedicte1956@icloud.com</w:t>
        </w:r>
      </w:hyperlink>
      <w:r w:rsidRPr="006D0C2E">
        <w:rPr>
          <w:rFonts w:ascii="Times New Roman" w:hAnsi="Times New Roman" w:cs="Times New Roman"/>
          <w:sz w:val="24"/>
          <w:szCs w:val="24"/>
        </w:rPr>
        <w:t xml:space="preserve"> eller tlf. 51207409 </w:t>
      </w:r>
      <w:r w:rsidR="00256B58" w:rsidRPr="006D0C2E">
        <w:rPr>
          <w:rFonts w:ascii="Times New Roman" w:hAnsi="Times New Roman" w:cs="Times New Roman"/>
          <w:sz w:val="24"/>
          <w:szCs w:val="24"/>
        </w:rPr>
        <w:t>samt</w:t>
      </w:r>
      <w:r w:rsidRPr="006D0C2E">
        <w:rPr>
          <w:rFonts w:ascii="Times New Roman" w:hAnsi="Times New Roman" w:cs="Times New Roman"/>
          <w:sz w:val="24"/>
          <w:szCs w:val="24"/>
        </w:rPr>
        <w:t xml:space="preserve"> </w:t>
      </w:r>
      <w:r w:rsidR="00256B58" w:rsidRPr="006D0C2E">
        <w:rPr>
          <w:rFonts w:ascii="Times New Roman" w:hAnsi="Times New Roman" w:cs="Times New Roman"/>
          <w:sz w:val="24"/>
          <w:szCs w:val="24"/>
        </w:rPr>
        <w:t>indbetaling af depositum 500 kr.</w:t>
      </w:r>
      <w:r w:rsidRPr="006D0C2E">
        <w:rPr>
          <w:rFonts w:ascii="Times New Roman" w:hAnsi="Times New Roman" w:cs="Times New Roman"/>
          <w:sz w:val="24"/>
          <w:szCs w:val="24"/>
        </w:rPr>
        <w:t xml:space="preserve"> på konto</w:t>
      </w:r>
      <w:r w:rsidR="00256B58" w:rsidRPr="006D0C2E">
        <w:rPr>
          <w:rFonts w:ascii="Times New Roman" w:hAnsi="Times New Roman" w:cs="Times New Roman"/>
          <w:sz w:val="24"/>
          <w:szCs w:val="24"/>
        </w:rPr>
        <w:t xml:space="preserve"> i Sparbank Nord </w:t>
      </w:r>
      <w:proofErr w:type="gramStart"/>
      <w:r w:rsidR="00256B58" w:rsidRPr="006D0C2E">
        <w:rPr>
          <w:rFonts w:ascii="Times New Roman" w:hAnsi="Times New Roman" w:cs="Times New Roman"/>
          <w:sz w:val="24"/>
          <w:szCs w:val="24"/>
        </w:rPr>
        <w:t>8122  0007739788.</w:t>
      </w:r>
      <w:proofErr w:type="gramEnd"/>
      <w:r w:rsidR="00256B58" w:rsidRPr="006D0C2E">
        <w:rPr>
          <w:rFonts w:ascii="Times New Roman" w:hAnsi="Times New Roman" w:cs="Times New Roman"/>
          <w:sz w:val="24"/>
          <w:szCs w:val="24"/>
        </w:rPr>
        <w:t xml:space="preserve"> </w:t>
      </w:r>
      <w:r w:rsidR="00256B58" w:rsidRPr="00835980">
        <w:rPr>
          <w:rFonts w:ascii="Times New Roman" w:hAnsi="Times New Roman" w:cs="Times New Roman"/>
          <w:b/>
          <w:bCs/>
          <w:sz w:val="24"/>
          <w:szCs w:val="24"/>
        </w:rPr>
        <w:t xml:space="preserve">Husk </w:t>
      </w:r>
      <w:r w:rsidR="00835980" w:rsidRPr="00835980">
        <w:rPr>
          <w:rFonts w:ascii="Times New Roman" w:hAnsi="Times New Roman" w:cs="Times New Roman"/>
          <w:b/>
          <w:bCs/>
          <w:sz w:val="24"/>
          <w:szCs w:val="24"/>
        </w:rPr>
        <w:t xml:space="preserve">at skrive </w:t>
      </w:r>
      <w:r w:rsidR="00256B58" w:rsidRPr="00835980">
        <w:rPr>
          <w:rFonts w:ascii="Times New Roman" w:hAnsi="Times New Roman" w:cs="Times New Roman"/>
          <w:b/>
          <w:bCs/>
          <w:sz w:val="24"/>
          <w:szCs w:val="24"/>
        </w:rPr>
        <w:t>dit navn i meddelelsesfeltet.</w:t>
      </w:r>
      <w:r w:rsidRPr="006D0C2E">
        <w:rPr>
          <w:rFonts w:ascii="Times New Roman" w:hAnsi="Times New Roman" w:cs="Times New Roman"/>
          <w:sz w:val="24"/>
          <w:szCs w:val="24"/>
        </w:rPr>
        <w:br/>
      </w:r>
      <w:r w:rsidRPr="006D0C2E">
        <w:rPr>
          <w:rFonts w:ascii="Times New Roman" w:hAnsi="Times New Roman" w:cs="Times New Roman"/>
          <w:sz w:val="24"/>
          <w:szCs w:val="24"/>
        </w:rPr>
        <w:br/>
      </w:r>
      <w:r w:rsidRPr="006D0C2E">
        <w:rPr>
          <w:rFonts w:ascii="Times New Roman" w:hAnsi="Times New Roman" w:cs="Times New Roman"/>
          <w:b/>
          <w:sz w:val="24"/>
          <w:szCs w:val="24"/>
        </w:rPr>
        <w:t>Pris</w:t>
      </w:r>
      <w:r w:rsidRPr="006D0C2E">
        <w:rPr>
          <w:rFonts w:ascii="Times New Roman" w:hAnsi="Times New Roman" w:cs="Times New Roman"/>
          <w:sz w:val="24"/>
          <w:szCs w:val="24"/>
        </w:rPr>
        <w:t xml:space="preserve">: </w:t>
      </w:r>
      <w:r w:rsidR="00256B58" w:rsidRPr="006D0C2E">
        <w:rPr>
          <w:rFonts w:ascii="Times New Roman" w:hAnsi="Times New Roman" w:cs="Times New Roman"/>
          <w:sz w:val="24"/>
          <w:szCs w:val="24"/>
        </w:rPr>
        <w:t xml:space="preserve">i alt </w:t>
      </w:r>
      <w:r w:rsidRPr="006D0C2E">
        <w:rPr>
          <w:rFonts w:ascii="Times New Roman" w:hAnsi="Times New Roman" w:cs="Times New Roman"/>
          <w:sz w:val="24"/>
          <w:szCs w:val="24"/>
        </w:rPr>
        <w:t xml:space="preserve">kr. </w:t>
      </w:r>
      <w:r w:rsidR="00C236B7" w:rsidRPr="006D0C2E">
        <w:rPr>
          <w:rFonts w:ascii="Times New Roman" w:hAnsi="Times New Roman" w:cs="Times New Roman"/>
          <w:sz w:val="24"/>
          <w:szCs w:val="24"/>
        </w:rPr>
        <w:t>1</w:t>
      </w:r>
      <w:r w:rsidR="00164960" w:rsidRPr="006D0C2E">
        <w:rPr>
          <w:rFonts w:ascii="Times New Roman" w:hAnsi="Times New Roman" w:cs="Times New Roman"/>
          <w:sz w:val="24"/>
          <w:szCs w:val="24"/>
        </w:rPr>
        <w:t>2</w:t>
      </w:r>
      <w:r w:rsidRPr="006D0C2E">
        <w:rPr>
          <w:rFonts w:ascii="Times New Roman" w:hAnsi="Times New Roman" w:cs="Times New Roman"/>
          <w:sz w:val="24"/>
          <w:szCs w:val="24"/>
        </w:rPr>
        <w:t>50</w:t>
      </w:r>
      <w:r w:rsidR="00256B58" w:rsidRPr="006D0C2E">
        <w:rPr>
          <w:rFonts w:ascii="Times New Roman" w:hAnsi="Times New Roman" w:cs="Times New Roman"/>
          <w:sz w:val="24"/>
          <w:szCs w:val="24"/>
        </w:rPr>
        <w:t>. Restbeløb 750 kr.</w:t>
      </w:r>
      <w:r w:rsidRPr="006D0C2E">
        <w:rPr>
          <w:rFonts w:ascii="Times New Roman" w:hAnsi="Times New Roman" w:cs="Times New Roman"/>
          <w:sz w:val="24"/>
          <w:szCs w:val="24"/>
        </w:rPr>
        <w:t xml:space="preserve"> </w:t>
      </w:r>
      <w:r w:rsidR="00256B58" w:rsidRPr="006D0C2E">
        <w:rPr>
          <w:rFonts w:ascii="Times New Roman" w:hAnsi="Times New Roman" w:cs="Times New Roman"/>
          <w:sz w:val="24"/>
          <w:szCs w:val="24"/>
        </w:rPr>
        <w:t xml:space="preserve">betales senest </w:t>
      </w:r>
      <w:r w:rsidR="00835980">
        <w:rPr>
          <w:rFonts w:ascii="Times New Roman" w:hAnsi="Times New Roman" w:cs="Times New Roman"/>
          <w:sz w:val="24"/>
          <w:szCs w:val="24"/>
        </w:rPr>
        <w:t xml:space="preserve">1. juni. </w:t>
      </w:r>
      <w:r w:rsidR="00256B58" w:rsidRPr="006D0C2E">
        <w:rPr>
          <w:rFonts w:ascii="Times New Roman" w:hAnsi="Times New Roman" w:cs="Times New Roman"/>
          <w:sz w:val="24"/>
          <w:szCs w:val="24"/>
        </w:rPr>
        <w:t>202</w:t>
      </w:r>
      <w:r w:rsidR="00835980">
        <w:rPr>
          <w:rFonts w:ascii="Times New Roman" w:hAnsi="Times New Roman" w:cs="Times New Roman"/>
          <w:sz w:val="24"/>
          <w:szCs w:val="24"/>
        </w:rPr>
        <w:t>1</w:t>
      </w:r>
      <w:r w:rsidR="00256B58" w:rsidRPr="006D0C2E">
        <w:rPr>
          <w:rFonts w:ascii="Times New Roman" w:hAnsi="Times New Roman" w:cs="Times New Roman"/>
          <w:sz w:val="24"/>
          <w:szCs w:val="24"/>
        </w:rPr>
        <w:t>.</w:t>
      </w:r>
    </w:p>
    <w:p w:rsidR="00EA7219" w:rsidRPr="006D0C2E" w:rsidRDefault="00EA7219" w:rsidP="00EA7219">
      <w:pPr>
        <w:spacing w:after="173" w:line="259" w:lineRule="auto"/>
        <w:ind w:left="-5"/>
        <w:rPr>
          <w:rFonts w:ascii="Times New Roman" w:hAnsi="Times New Roman" w:cs="Times New Roman"/>
          <w:sz w:val="24"/>
          <w:szCs w:val="24"/>
        </w:rPr>
      </w:pPr>
      <w:r w:rsidRPr="006D0C2E">
        <w:rPr>
          <w:rFonts w:ascii="Times New Roman" w:hAnsi="Times New Roman" w:cs="Times New Roman"/>
          <w:b/>
          <w:sz w:val="24"/>
          <w:szCs w:val="24"/>
        </w:rPr>
        <w:t>Deltagere</w:t>
      </w:r>
      <w:r w:rsidRPr="006D0C2E">
        <w:rPr>
          <w:rFonts w:ascii="Times New Roman" w:hAnsi="Times New Roman" w:cs="Times New Roman"/>
          <w:sz w:val="24"/>
          <w:szCs w:val="24"/>
        </w:rPr>
        <w:t xml:space="preserve">: Max 10.  </w:t>
      </w:r>
    </w:p>
    <w:p w:rsidR="00EA7219" w:rsidRPr="006D0C2E" w:rsidRDefault="00EA7219" w:rsidP="00EA721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0C2E">
        <w:rPr>
          <w:rFonts w:ascii="Times New Roman" w:hAnsi="Times New Roman" w:cs="Times New Roman"/>
          <w:b/>
          <w:sz w:val="24"/>
          <w:szCs w:val="24"/>
        </w:rPr>
        <w:t>Værelserne</w:t>
      </w:r>
      <w:r w:rsidRPr="006D0C2E">
        <w:rPr>
          <w:rFonts w:ascii="Times New Roman" w:hAnsi="Times New Roman" w:cs="Times New Roman"/>
          <w:sz w:val="24"/>
          <w:szCs w:val="24"/>
        </w:rPr>
        <w:t xml:space="preserve">: </w:t>
      </w:r>
      <w:r w:rsidRPr="006D0C2E">
        <w:rPr>
          <w:rFonts w:ascii="Times New Roman" w:eastAsia="Times New Roman" w:hAnsi="Times New Roman" w:cs="Times New Roman"/>
          <w:color w:val="000000"/>
          <w:sz w:val="24"/>
          <w:szCs w:val="24"/>
        </w:rPr>
        <w:t>Huset rummer10 værelser med seng, håndvask og skriveplads.</w:t>
      </w:r>
    </w:p>
    <w:p w:rsidR="00EA7219" w:rsidRPr="006D0C2E" w:rsidRDefault="00EA7219" w:rsidP="00EA721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0C2E">
        <w:rPr>
          <w:rFonts w:ascii="Times New Roman" w:eastAsia="Times New Roman" w:hAnsi="Times New Roman" w:cs="Times New Roman"/>
          <w:color w:val="000000"/>
          <w:sz w:val="24"/>
          <w:szCs w:val="24"/>
        </w:rPr>
        <w:t>Der forefindes 3 toiletter og bad, andagtsrum, bibliotek, stue og køkken.</w:t>
      </w:r>
    </w:p>
    <w:p w:rsidR="00EA7219" w:rsidRPr="006D0C2E" w:rsidRDefault="00EA7219" w:rsidP="00EA721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D0C2E">
        <w:rPr>
          <w:rFonts w:ascii="Times New Roman" w:hAnsi="Times New Roman" w:cs="Times New Roman"/>
          <w:sz w:val="24"/>
          <w:szCs w:val="24"/>
        </w:rPr>
        <w:br/>
      </w:r>
      <w:r w:rsidRPr="006D0C2E">
        <w:rPr>
          <w:rFonts w:ascii="Times New Roman" w:hAnsi="Times New Roman" w:cs="Times New Roman"/>
          <w:b/>
          <w:sz w:val="24"/>
          <w:szCs w:val="24"/>
        </w:rPr>
        <w:t xml:space="preserve">Beliggenhed: </w:t>
      </w:r>
      <w:r w:rsidRPr="006D0C2E">
        <w:rPr>
          <w:rFonts w:ascii="Times New Roman" w:hAnsi="Times New Roman" w:cs="Times New Roman"/>
          <w:sz w:val="24"/>
          <w:szCs w:val="24"/>
        </w:rPr>
        <w:t>Skovhuset ligger gemt i skovklædte bakker uden for landsbyen Sdr. Vissing i Brædstrup kommune, ca. 20 km fra hhv. Sk</w:t>
      </w:r>
      <w:r w:rsidR="00C236B7" w:rsidRPr="006D0C2E">
        <w:rPr>
          <w:rFonts w:ascii="Times New Roman" w:hAnsi="Times New Roman" w:cs="Times New Roman"/>
          <w:sz w:val="24"/>
          <w:szCs w:val="24"/>
        </w:rPr>
        <w:t>anderborg, Horsens og Silkeborg med b</w:t>
      </w:r>
      <w:r w:rsidRPr="006D0C2E">
        <w:rPr>
          <w:rFonts w:ascii="Times New Roman" w:hAnsi="Times New Roman" w:cs="Times New Roman"/>
          <w:sz w:val="24"/>
          <w:szCs w:val="24"/>
        </w:rPr>
        <w:t xml:space="preserve">usforbindelse fra Skanderborg. </w:t>
      </w:r>
    </w:p>
    <w:p w:rsidR="00EA7219" w:rsidRPr="006D0C2E" w:rsidRDefault="00EA7219" w:rsidP="00EA7219">
      <w:pPr>
        <w:pStyle w:val="NormalWeb"/>
        <w:rPr>
          <w:rFonts w:ascii="Times New Roman" w:hAnsi="Times New Roman"/>
          <w:color w:val="000000"/>
          <w:sz w:val="24"/>
          <w:szCs w:val="24"/>
          <w:lang w:val="da-DK"/>
        </w:rPr>
      </w:pPr>
      <w:proofErr w:type="gramStart"/>
      <w:r w:rsidRPr="006D0C2E">
        <w:rPr>
          <w:rFonts w:ascii="Times New Roman" w:hAnsi="Times New Roman"/>
          <w:b/>
          <w:sz w:val="24"/>
          <w:szCs w:val="24"/>
          <w:lang w:val="da-DK"/>
        </w:rPr>
        <w:t>Naturen</w:t>
      </w:r>
      <w:r w:rsidRPr="006D0C2E">
        <w:rPr>
          <w:rFonts w:ascii="Times New Roman" w:hAnsi="Times New Roman"/>
          <w:sz w:val="24"/>
          <w:szCs w:val="24"/>
          <w:lang w:val="da-DK"/>
        </w:rPr>
        <w:t xml:space="preserve"> :</w:t>
      </w:r>
      <w:proofErr w:type="gramEnd"/>
      <w:r w:rsidRPr="006D0C2E">
        <w:rPr>
          <w:rFonts w:ascii="Times New Roman" w:hAnsi="Times New Roman"/>
          <w:sz w:val="24"/>
          <w:szCs w:val="24"/>
          <w:lang w:val="da-DK"/>
        </w:rPr>
        <w:t xml:space="preserve"> </w:t>
      </w:r>
      <w:r w:rsidRPr="006D0C2E">
        <w:rPr>
          <w:rFonts w:ascii="Times New Roman" w:hAnsi="Times New Roman"/>
          <w:color w:val="000000"/>
          <w:sz w:val="24"/>
          <w:szCs w:val="24"/>
          <w:lang w:val="da-DK"/>
        </w:rPr>
        <w:t>Området har et rigt varieret dyre- og planteliv i nåle- og løvskov, i eng</w:t>
      </w:r>
      <w:r w:rsidR="00256B58" w:rsidRPr="006D0C2E">
        <w:rPr>
          <w:rFonts w:ascii="Times New Roman" w:hAnsi="Times New Roman"/>
          <w:color w:val="000000"/>
          <w:sz w:val="24"/>
          <w:szCs w:val="24"/>
          <w:lang w:val="da-DK"/>
        </w:rPr>
        <w:t xml:space="preserve"> og</w:t>
      </w:r>
      <w:r w:rsidRPr="006D0C2E">
        <w:rPr>
          <w:rFonts w:ascii="Times New Roman" w:hAnsi="Times New Roman"/>
          <w:color w:val="000000"/>
          <w:sz w:val="24"/>
          <w:szCs w:val="24"/>
          <w:lang w:val="da-DK"/>
        </w:rPr>
        <w:t xml:space="preserve"> mose, omkring søer og Gudenåen. Der er gode muligheder for traveture og ophold i naturen.</w:t>
      </w:r>
    </w:p>
    <w:p w:rsidR="00EA7219" w:rsidRPr="006D0C2E" w:rsidRDefault="00EA7219" w:rsidP="00EA7219">
      <w:pPr>
        <w:spacing w:after="182"/>
        <w:rPr>
          <w:rFonts w:ascii="Times New Roman" w:hAnsi="Times New Roman" w:cs="Times New Roman"/>
          <w:sz w:val="24"/>
          <w:szCs w:val="24"/>
        </w:rPr>
      </w:pPr>
      <w:proofErr w:type="gramStart"/>
      <w:r w:rsidRPr="006D0C2E">
        <w:rPr>
          <w:rFonts w:ascii="Times New Roman" w:hAnsi="Times New Roman" w:cs="Times New Roman"/>
          <w:b/>
          <w:sz w:val="24"/>
          <w:szCs w:val="24"/>
        </w:rPr>
        <w:t>Maden</w:t>
      </w:r>
      <w:r w:rsidRPr="006D0C2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D0C2E">
        <w:rPr>
          <w:rFonts w:ascii="Times New Roman" w:hAnsi="Times New Roman" w:cs="Times New Roman"/>
          <w:sz w:val="24"/>
          <w:szCs w:val="24"/>
        </w:rPr>
        <w:t xml:space="preserve"> Enkel og sund, overvejende vegetarisk. Hvis der skal tages særlige hensyn, så giv besked.</w:t>
      </w:r>
    </w:p>
    <w:p w:rsidR="00EA7219" w:rsidRPr="006D0C2E" w:rsidRDefault="00EA7219" w:rsidP="00EA7219">
      <w:pPr>
        <w:rPr>
          <w:rFonts w:ascii="Times New Roman" w:hAnsi="Times New Roman" w:cs="Times New Roman"/>
          <w:sz w:val="24"/>
          <w:szCs w:val="24"/>
        </w:rPr>
      </w:pPr>
      <w:r w:rsidRPr="006D0C2E">
        <w:rPr>
          <w:rFonts w:ascii="Times New Roman" w:hAnsi="Times New Roman" w:cs="Times New Roman"/>
          <w:b/>
          <w:sz w:val="24"/>
          <w:szCs w:val="24"/>
        </w:rPr>
        <w:t>Medbring</w:t>
      </w:r>
      <w:r w:rsidRPr="006D0C2E">
        <w:rPr>
          <w:rFonts w:ascii="Times New Roman" w:hAnsi="Times New Roman" w:cs="Times New Roman"/>
          <w:sz w:val="24"/>
          <w:szCs w:val="24"/>
        </w:rPr>
        <w:t>:</w:t>
      </w:r>
      <w:r w:rsidR="00C236B7" w:rsidRPr="006D0C2E">
        <w:rPr>
          <w:rFonts w:ascii="Times New Roman" w:hAnsi="Times New Roman" w:cs="Times New Roman"/>
          <w:sz w:val="24"/>
          <w:szCs w:val="24"/>
        </w:rPr>
        <w:t xml:space="preserve"> </w:t>
      </w:r>
      <w:r w:rsidR="00256B58" w:rsidRPr="006D0C2E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C236B7" w:rsidRPr="006D0C2E">
        <w:rPr>
          <w:rFonts w:ascii="Times New Roman" w:eastAsia="Times New Roman" w:hAnsi="Times New Roman" w:cs="Times New Roman"/>
          <w:color w:val="000000"/>
          <w:sz w:val="24"/>
          <w:szCs w:val="24"/>
        </w:rPr>
        <w:t>engelinned og håndklæde</w:t>
      </w:r>
      <w:r w:rsidR="00256B58" w:rsidRPr="006D0C2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0C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64960" w:rsidRPr="006D0C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Gerne yogamåtte eller vattæppe. </w:t>
      </w:r>
      <w:r w:rsidR="00C236B7" w:rsidRPr="006D0C2E">
        <w:rPr>
          <w:rFonts w:ascii="Times New Roman" w:hAnsi="Times New Roman" w:cs="Times New Roman"/>
          <w:sz w:val="24"/>
          <w:szCs w:val="24"/>
        </w:rPr>
        <w:t>Hjemmesko</w:t>
      </w:r>
      <w:r w:rsidRPr="006D0C2E">
        <w:rPr>
          <w:rFonts w:ascii="Times New Roman" w:hAnsi="Times New Roman" w:cs="Times New Roman"/>
          <w:sz w:val="24"/>
          <w:szCs w:val="24"/>
        </w:rPr>
        <w:t>/travesko.</w:t>
      </w:r>
      <w:r w:rsidR="00C236B7" w:rsidRPr="006D0C2E">
        <w:rPr>
          <w:rFonts w:ascii="Times New Roman" w:hAnsi="Times New Roman" w:cs="Times New Roman"/>
          <w:sz w:val="24"/>
          <w:szCs w:val="24"/>
        </w:rPr>
        <w:t xml:space="preserve"> </w:t>
      </w:r>
      <w:r w:rsidR="00256B58" w:rsidRPr="006D0C2E">
        <w:rPr>
          <w:rFonts w:ascii="Times New Roman" w:hAnsi="Times New Roman" w:cs="Times New Roman"/>
          <w:sz w:val="24"/>
          <w:szCs w:val="24"/>
        </w:rPr>
        <w:t>Åndelig dagbog/notesbog.</w:t>
      </w:r>
    </w:p>
    <w:p w:rsidR="00326ED7" w:rsidRPr="006D0C2E" w:rsidRDefault="00326ED7" w:rsidP="00EA721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35EB6" w:rsidRDefault="00256B58" w:rsidP="00256B58">
      <w:pPr>
        <w:rPr>
          <w:rFonts w:ascii="Times New Roman" w:eastAsia="Times New Roman" w:hAnsi="Times New Roman" w:cs="Times New Roman"/>
          <w:sz w:val="24"/>
          <w:szCs w:val="24"/>
        </w:rPr>
      </w:pPr>
      <w:r w:rsidRPr="006D0C2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7BFE225" wp14:editId="58CCF4B4">
            <wp:simplePos x="0" y="0"/>
            <wp:positionH relativeFrom="column">
              <wp:posOffset>17917</wp:posOffset>
            </wp:positionH>
            <wp:positionV relativeFrom="paragraph">
              <wp:posOffset>66675</wp:posOffset>
            </wp:positionV>
            <wp:extent cx="1390015" cy="1390015"/>
            <wp:effectExtent l="0" t="0" r="0" b="0"/>
            <wp:wrapTight wrapText="bothSides">
              <wp:wrapPolygon edited="0">
                <wp:start x="0" y="0"/>
                <wp:lineTo x="0" y="21314"/>
                <wp:lineTo x="21314" y="21314"/>
                <wp:lineTo x="21314" y="0"/>
                <wp:lineTo x="0" y="0"/>
              </wp:wrapPolygon>
            </wp:wrapTight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EB6">
        <w:rPr>
          <w:rFonts w:ascii="Times New Roman" w:hAnsi="Times New Roman" w:cs="Times New Roman"/>
          <w:b/>
          <w:sz w:val="24"/>
          <w:szCs w:val="24"/>
        </w:rPr>
        <w:t xml:space="preserve">I køkkenet: </w:t>
      </w:r>
      <w:r w:rsidR="00A35EB6" w:rsidRPr="00A35EB6">
        <w:rPr>
          <w:rFonts w:ascii="Times New Roman" w:hAnsi="Times New Roman" w:cs="Times New Roman"/>
          <w:bCs/>
          <w:sz w:val="24"/>
          <w:szCs w:val="24"/>
        </w:rPr>
        <w:t>Kirsten Lund</w:t>
      </w:r>
      <w:r w:rsidR="00A35EB6">
        <w:rPr>
          <w:rFonts w:ascii="Times New Roman" w:hAnsi="Times New Roman" w:cs="Times New Roman"/>
          <w:bCs/>
          <w:sz w:val="24"/>
          <w:szCs w:val="24"/>
        </w:rPr>
        <w:t>, Rønde</w:t>
      </w:r>
      <w:r w:rsidR="00A35E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A7219" w:rsidRDefault="00326ED7" w:rsidP="00256B58">
      <w:pPr>
        <w:rPr>
          <w:rFonts w:ascii="Times New Roman" w:hAnsi="Times New Roman" w:cs="Times New Roman"/>
          <w:sz w:val="24"/>
          <w:szCs w:val="24"/>
        </w:rPr>
      </w:pPr>
      <w:r w:rsidRPr="006D0C2E">
        <w:rPr>
          <w:rFonts w:ascii="Times New Roman" w:eastAsia="Times New Roman" w:hAnsi="Times New Roman" w:cs="Times New Roman"/>
          <w:sz w:val="24"/>
          <w:szCs w:val="24"/>
        </w:rPr>
        <w:br/>
      </w:r>
      <w:r w:rsidR="00256B58" w:rsidRPr="006D0C2E">
        <w:rPr>
          <w:rFonts w:ascii="Times New Roman" w:hAnsi="Times New Roman" w:cs="Times New Roman"/>
          <w:b/>
          <w:sz w:val="24"/>
          <w:szCs w:val="24"/>
        </w:rPr>
        <w:t xml:space="preserve">Retræteleder: </w:t>
      </w:r>
      <w:r w:rsidR="00EA7219" w:rsidRPr="006D0C2E">
        <w:rPr>
          <w:rFonts w:ascii="Times New Roman" w:hAnsi="Times New Roman" w:cs="Times New Roman"/>
          <w:sz w:val="24"/>
          <w:szCs w:val="24"/>
        </w:rPr>
        <w:t xml:space="preserve">Benedicte Tønsberg, </w:t>
      </w:r>
      <w:r w:rsidRPr="006D0C2E">
        <w:rPr>
          <w:rFonts w:ascii="Times New Roman" w:hAnsi="Times New Roman" w:cs="Times New Roman"/>
          <w:sz w:val="24"/>
          <w:szCs w:val="24"/>
        </w:rPr>
        <w:br/>
      </w:r>
      <w:r w:rsidR="00EA7219" w:rsidRPr="006D0C2E">
        <w:rPr>
          <w:rFonts w:ascii="Times New Roman" w:hAnsi="Times New Roman" w:cs="Times New Roman"/>
          <w:sz w:val="24"/>
          <w:szCs w:val="24"/>
        </w:rPr>
        <w:t>f</w:t>
      </w:r>
      <w:r w:rsidR="00081CAE" w:rsidRPr="006D0C2E">
        <w:rPr>
          <w:rFonts w:ascii="Times New Roman" w:hAnsi="Times New Roman" w:cs="Times New Roman"/>
          <w:sz w:val="24"/>
          <w:szCs w:val="24"/>
        </w:rPr>
        <w:t>.</w:t>
      </w:r>
      <w:r w:rsidR="00EA7219" w:rsidRPr="006D0C2E">
        <w:rPr>
          <w:rFonts w:ascii="Times New Roman" w:hAnsi="Times New Roman" w:cs="Times New Roman"/>
          <w:sz w:val="24"/>
          <w:szCs w:val="24"/>
        </w:rPr>
        <w:t>1956</w:t>
      </w:r>
      <w:r w:rsidR="00256B58" w:rsidRPr="006D0C2E">
        <w:rPr>
          <w:rFonts w:ascii="Times New Roman" w:hAnsi="Times New Roman" w:cs="Times New Roman"/>
          <w:sz w:val="24"/>
          <w:szCs w:val="24"/>
        </w:rPr>
        <w:t>,</w:t>
      </w:r>
      <w:r w:rsidRPr="006D0C2E">
        <w:rPr>
          <w:rFonts w:ascii="Times New Roman" w:hAnsi="Times New Roman" w:cs="Times New Roman"/>
          <w:sz w:val="24"/>
          <w:szCs w:val="24"/>
        </w:rPr>
        <w:t xml:space="preserve"> </w:t>
      </w:r>
      <w:r w:rsidR="003620BC" w:rsidRPr="006D0C2E">
        <w:rPr>
          <w:rFonts w:ascii="Times New Roman" w:hAnsi="Times New Roman" w:cs="Times New Roman"/>
          <w:sz w:val="24"/>
          <w:szCs w:val="24"/>
        </w:rPr>
        <w:t>pastor</w:t>
      </w:r>
      <w:r w:rsidRPr="006D0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0BC" w:rsidRPr="006D0C2E">
        <w:rPr>
          <w:rFonts w:ascii="Times New Roman" w:hAnsi="Times New Roman" w:cs="Times New Roman"/>
          <w:sz w:val="24"/>
          <w:szCs w:val="24"/>
        </w:rPr>
        <w:t>e</w:t>
      </w:r>
      <w:r w:rsidR="00256B58" w:rsidRPr="006D0C2E">
        <w:rPr>
          <w:rFonts w:ascii="Times New Roman" w:hAnsi="Times New Roman" w:cs="Times New Roman"/>
          <w:sz w:val="24"/>
          <w:szCs w:val="24"/>
        </w:rPr>
        <w:t>mer</w:t>
      </w:r>
      <w:proofErr w:type="spellEnd"/>
      <w:r w:rsidR="00256B58" w:rsidRPr="006D0C2E">
        <w:rPr>
          <w:rFonts w:ascii="Times New Roman" w:hAnsi="Times New Roman" w:cs="Times New Roman"/>
          <w:sz w:val="24"/>
          <w:szCs w:val="24"/>
        </w:rPr>
        <w:t xml:space="preserve">. </w:t>
      </w:r>
      <w:r w:rsidRPr="006D0C2E">
        <w:rPr>
          <w:rFonts w:ascii="Times New Roman" w:hAnsi="Times New Roman" w:cs="Times New Roman"/>
          <w:sz w:val="24"/>
          <w:szCs w:val="24"/>
        </w:rPr>
        <w:br/>
      </w:r>
      <w:r w:rsidR="00EA7219" w:rsidRPr="006D0C2E">
        <w:rPr>
          <w:rFonts w:ascii="Times New Roman" w:hAnsi="Times New Roman" w:cs="Times New Roman"/>
          <w:sz w:val="24"/>
          <w:szCs w:val="24"/>
        </w:rPr>
        <w:t>retræteleder, åndelig</w:t>
      </w:r>
      <w:r w:rsidR="00081CAE" w:rsidRPr="006D0C2E">
        <w:rPr>
          <w:rFonts w:ascii="Times New Roman" w:hAnsi="Times New Roman" w:cs="Times New Roman"/>
          <w:sz w:val="24"/>
          <w:szCs w:val="24"/>
        </w:rPr>
        <w:t xml:space="preserve"> vejleder</w:t>
      </w:r>
      <w:r w:rsidRPr="006D0C2E">
        <w:rPr>
          <w:rFonts w:ascii="Times New Roman" w:hAnsi="Times New Roman" w:cs="Times New Roman"/>
          <w:sz w:val="24"/>
          <w:szCs w:val="24"/>
        </w:rPr>
        <w:t xml:space="preserve"> og</w:t>
      </w:r>
      <w:r w:rsidR="00081CAE" w:rsidRPr="006D0C2E">
        <w:rPr>
          <w:rFonts w:ascii="Times New Roman" w:hAnsi="Times New Roman" w:cs="Times New Roman"/>
          <w:sz w:val="24"/>
          <w:szCs w:val="24"/>
        </w:rPr>
        <w:t xml:space="preserve"> </w:t>
      </w:r>
      <w:r w:rsidRPr="006D0C2E">
        <w:rPr>
          <w:rFonts w:ascii="Times New Roman" w:hAnsi="Times New Roman" w:cs="Times New Roman"/>
          <w:sz w:val="24"/>
          <w:szCs w:val="24"/>
        </w:rPr>
        <w:br/>
      </w:r>
      <w:r w:rsidR="00081CAE" w:rsidRPr="006D0C2E">
        <w:rPr>
          <w:rFonts w:ascii="Times New Roman" w:hAnsi="Times New Roman" w:cs="Times New Roman"/>
          <w:sz w:val="24"/>
          <w:szCs w:val="24"/>
        </w:rPr>
        <w:t>pilgrims</w:t>
      </w:r>
      <w:r w:rsidR="003620BC" w:rsidRPr="006D0C2E">
        <w:rPr>
          <w:rFonts w:ascii="Times New Roman" w:hAnsi="Times New Roman" w:cs="Times New Roman"/>
          <w:sz w:val="24"/>
          <w:szCs w:val="24"/>
        </w:rPr>
        <w:t>præst</w:t>
      </w:r>
      <w:r w:rsidR="00081CAE" w:rsidRPr="006D0C2E">
        <w:rPr>
          <w:rFonts w:ascii="Times New Roman" w:hAnsi="Times New Roman" w:cs="Times New Roman"/>
          <w:sz w:val="24"/>
          <w:szCs w:val="24"/>
        </w:rPr>
        <w:t>.</w:t>
      </w:r>
      <w:r w:rsidRPr="006D0C2E">
        <w:rPr>
          <w:rFonts w:ascii="Times New Roman" w:hAnsi="Times New Roman" w:cs="Times New Roman"/>
          <w:sz w:val="24"/>
          <w:szCs w:val="24"/>
        </w:rPr>
        <w:br/>
      </w:r>
      <w:r w:rsidR="00EA7219" w:rsidRPr="006D0C2E">
        <w:rPr>
          <w:rFonts w:ascii="Times New Roman" w:hAnsi="Times New Roman" w:cs="Times New Roman"/>
          <w:sz w:val="24"/>
          <w:szCs w:val="24"/>
        </w:rPr>
        <w:t xml:space="preserve"> </w:t>
      </w:r>
      <w:r w:rsidR="00081CAE" w:rsidRPr="006D0C2E">
        <w:rPr>
          <w:rFonts w:ascii="Times New Roman" w:hAnsi="Times New Roman" w:cs="Times New Roman"/>
          <w:sz w:val="24"/>
          <w:szCs w:val="24"/>
        </w:rPr>
        <w:br/>
      </w:r>
      <w:hyperlink r:id="rId6" w:history="1">
        <w:r w:rsidR="006D0C2E" w:rsidRPr="00C11FE7">
          <w:rPr>
            <w:rStyle w:val="Hyperlink"/>
            <w:rFonts w:ascii="Times New Roman" w:hAnsi="Times New Roman" w:cs="Times New Roman"/>
            <w:sz w:val="24"/>
            <w:szCs w:val="24"/>
          </w:rPr>
          <w:t>www.åndeligtsøgende.dk</w:t>
        </w:r>
      </w:hyperlink>
      <w:r w:rsidR="00EA7219" w:rsidRPr="006D0C2E">
        <w:rPr>
          <w:rFonts w:ascii="Times New Roman" w:hAnsi="Times New Roman" w:cs="Times New Roman"/>
          <w:sz w:val="24"/>
          <w:szCs w:val="24"/>
        </w:rPr>
        <w:t>.</w:t>
      </w:r>
    </w:p>
    <w:p w:rsidR="006D0C2E" w:rsidRPr="006D0C2E" w:rsidRDefault="006D0C2E" w:rsidP="00256B5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90C2B" w:rsidRDefault="00015E5C" w:rsidP="00015E5C">
      <w:pPr>
        <w:jc w:val="center"/>
        <w:rPr>
          <w:rFonts w:ascii="Times New Roman" w:hAnsi="Times New Roman" w:cs="Times New Roman"/>
          <w:i/>
          <w:iCs/>
        </w:rPr>
      </w:pPr>
      <w:r w:rsidRPr="00490C2B">
        <w:rPr>
          <w:rFonts w:ascii="Times New Roman" w:hAnsi="Times New Roman" w:cs="Times New Roman"/>
          <w:b/>
          <w:bCs/>
          <w:i/>
          <w:iCs/>
          <w:sz w:val="36"/>
          <w:szCs w:val="36"/>
        </w:rPr>
        <w:t>For et træ er der håb</w:t>
      </w:r>
      <w:r w:rsidR="00490C2B">
        <w:rPr>
          <w:rFonts w:ascii="Times New Roman" w:hAnsi="Times New Roman" w:cs="Times New Roman"/>
          <w:b/>
          <w:bCs/>
          <w:sz w:val="36"/>
          <w:szCs w:val="36"/>
        </w:rPr>
        <w:br/>
      </w:r>
      <w:r>
        <w:rPr>
          <w:rFonts w:ascii="Times New Roman" w:hAnsi="Times New Roman" w:cs="Times New Roman"/>
          <w:b/>
          <w:bCs/>
          <w:sz w:val="36"/>
          <w:szCs w:val="36"/>
        </w:rPr>
        <w:br/>
      </w:r>
      <w:r w:rsidR="00835980">
        <w:rPr>
          <w:rFonts w:ascii="Times New Roman" w:hAnsi="Times New Roman" w:cs="Times New Roman"/>
          <w:sz w:val="32"/>
          <w:szCs w:val="32"/>
        </w:rPr>
        <w:t>Midsommer</w:t>
      </w:r>
      <w:r w:rsidRPr="00490C2B">
        <w:rPr>
          <w:rFonts w:ascii="Times New Roman" w:hAnsi="Times New Roman" w:cs="Times New Roman"/>
          <w:sz w:val="32"/>
          <w:szCs w:val="32"/>
        </w:rPr>
        <w:t xml:space="preserve">retræte om håb </w:t>
      </w:r>
      <w:r w:rsidR="00490C2B">
        <w:rPr>
          <w:rFonts w:ascii="Times New Roman" w:hAnsi="Times New Roman" w:cs="Times New Roman"/>
          <w:sz w:val="32"/>
          <w:szCs w:val="32"/>
        </w:rPr>
        <w:br/>
      </w:r>
      <w:r w:rsidRPr="00490C2B">
        <w:rPr>
          <w:rFonts w:ascii="Times New Roman" w:hAnsi="Times New Roman" w:cs="Times New Roman"/>
          <w:sz w:val="32"/>
          <w:szCs w:val="32"/>
        </w:rPr>
        <w:t>Skovhuset</w:t>
      </w:r>
      <w:r w:rsidR="00490C2B">
        <w:rPr>
          <w:rFonts w:ascii="Times New Roman" w:hAnsi="Times New Roman" w:cs="Times New Roman"/>
          <w:i/>
          <w:iCs/>
        </w:rPr>
        <w:t xml:space="preserve"> </w:t>
      </w:r>
    </w:p>
    <w:p w:rsidR="00EA7219" w:rsidRPr="000E246D" w:rsidRDefault="00835980" w:rsidP="00015E5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color w:val="24221E"/>
          <w:sz w:val="32"/>
          <w:szCs w:val="32"/>
        </w:rPr>
        <w:t>18.</w:t>
      </w:r>
      <w:r w:rsidR="00FB05EB">
        <w:rPr>
          <w:rFonts w:ascii="Times New Roman" w:hAnsi="Times New Roman" w:cs="Times New Roman"/>
          <w:b/>
          <w:color w:val="24221E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24221E"/>
          <w:sz w:val="32"/>
          <w:szCs w:val="32"/>
        </w:rPr>
        <w:t>-</w:t>
      </w:r>
      <w:r w:rsidR="00FB05EB">
        <w:rPr>
          <w:rFonts w:ascii="Times New Roman" w:hAnsi="Times New Roman" w:cs="Times New Roman"/>
          <w:b/>
          <w:color w:val="24221E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24221E"/>
          <w:sz w:val="32"/>
          <w:szCs w:val="32"/>
        </w:rPr>
        <w:t>20. juni</w:t>
      </w:r>
      <w:r w:rsidR="00490C2B" w:rsidRPr="000E246D">
        <w:rPr>
          <w:rFonts w:ascii="Times New Roman" w:hAnsi="Times New Roman" w:cs="Times New Roman"/>
          <w:b/>
          <w:color w:val="24221E"/>
          <w:sz w:val="32"/>
          <w:szCs w:val="32"/>
        </w:rPr>
        <w:br/>
      </w:r>
    </w:p>
    <w:p w:rsidR="00490C2B" w:rsidRDefault="0093641C" w:rsidP="00490C2B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ascii="Times New Roman" w:hAnsi="Times New Roman" w:cs="Times New Roman"/>
          <w:bCs/>
          <w:i/>
          <w:iCs/>
          <w:color w:val="24221E"/>
          <w:sz w:val="21"/>
          <w:szCs w:val="21"/>
        </w:rPr>
      </w:pPr>
      <w:r w:rsidRPr="0093641C">
        <w:rPr>
          <w:rFonts w:ascii="Times New Roman" w:hAnsi="Times New Roman" w:cs="Times New Roman"/>
          <w:b/>
          <w:noProof/>
          <w:color w:val="24221E"/>
          <w:sz w:val="36"/>
          <w:szCs w:val="36"/>
        </w:rPr>
        <w:drawing>
          <wp:inline distT="0" distB="0" distL="0" distR="0" wp14:anchorId="37031179" wp14:editId="7653982C">
            <wp:extent cx="3957777" cy="2963079"/>
            <wp:effectExtent l="0" t="0" r="508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8641" cy="297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271C">
        <w:rPr>
          <w:rFonts w:ascii="Times New Roman" w:hAnsi="Times New Roman" w:cs="Times New Roman"/>
          <w:bCs/>
          <w:i/>
          <w:iCs/>
          <w:color w:val="24221E"/>
          <w:sz w:val="21"/>
          <w:szCs w:val="21"/>
        </w:rPr>
        <w:t xml:space="preserve">. </w:t>
      </w:r>
    </w:p>
    <w:p w:rsidR="00164960" w:rsidRPr="0093641C" w:rsidRDefault="00164960" w:rsidP="0093641C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ascii="Times New Roman" w:hAnsi="Times New Roman" w:cs="Times New Roman"/>
          <w:color w:val="24221E"/>
          <w:sz w:val="24"/>
          <w:szCs w:val="24"/>
        </w:rPr>
      </w:pPr>
      <w:r w:rsidRPr="006D0C2E">
        <w:rPr>
          <w:rFonts w:ascii="Times New Roman" w:hAnsi="Times New Roman"/>
          <w:sz w:val="24"/>
          <w:szCs w:val="24"/>
        </w:rPr>
        <w:t>En stilleretræte om håb, med træer</w:t>
      </w:r>
      <w:r w:rsidR="0093641C">
        <w:rPr>
          <w:rFonts w:ascii="Times New Roman" w:hAnsi="Times New Roman"/>
          <w:sz w:val="24"/>
          <w:szCs w:val="24"/>
        </w:rPr>
        <w:t>ne</w:t>
      </w:r>
      <w:r w:rsidRPr="006D0C2E">
        <w:rPr>
          <w:rFonts w:ascii="Times New Roman" w:hAnsi="Times New Roman"/>
          <w:sz w:val="24"/>
          <w:szCs w:val="24"/>
        </w:rPr>
        <w:t xml:space="preserve"> som visdomslærere</w:t>
      </w:r>
      <w:r w:rsidR="0001312A" w:rsidRPr="006D0C2E">
        <w:rPr>
          <w:rFonts w:ascii="Times New Roman" w:hAnsi="Times New Roman"/>
          <w:sz w:val="24"/>
          <w:szCs w:val="24"/>
        </w:rPr>
        <w:t>.</w:t>
      </w:r>
      <w:r w:rsidR="0001312A" w:rsidRPr="006D0C2E">
        <w:rPr>
          <w:rFonts w:ascii="Times New Roman" w:hAnsi="Times New Roman"/>
          <w:sz w:val="24"/>
          <w:szCs w:val="24"/>
        </w:rPr>
        <w:br/>
      </w:r>
      <w:r w:rsidR="007547D0">
        <w:rPr>
          <w:rFonts w:ascii="Times New Roman" w:hAnsi="Times New Roman"/>
          <w:sz w:val="24"/>
          <w:szCs w:val="24"/>
        </w:rPr>
        <w:t>Med inddragelse af</w:t>
      </w:r>
      <w:r w:rsidRPr="006D0C2E">
        <w:rPr>
          <w:rFonts w:ascii="Times New Roman" w:hAnsi="Times New Roman"/>
          <w:sz w:val="24"/>
          <w:szCs w:val="24"/>
        </w:rPr>
        <w:t xml:space="preserve"> </w:t>
      </w:r>
      <w:r w:rsidR="007547D0">
        <w:rPr>
          <w:rFonts w:ascii="Times New Roman" w:hAnsi="Times New Roman"/>
          <w:sz w:val="24"/>
          <w:szCs w:val="24"/>
        </w:rPr>
        <w:t xml:space="preserve">tanker fra </w:t>
      </w:r>
      <w:r w:rsidRPr="007547D0">
        <w:rPr>
          <w:rFonts w:ascii="Times New Roman" w:hAnsi="Times New Roman"/>
          <w:i/>
          <w:iCs/>
          <w:sz w:val="24"/>
          <w:szCs w:val="24"/>
        </w:rPr>
        <w:t xml:space="preserve">Hildegard af </w:t>
      </w:r>
      <w:proofErr w:type="spellStart"/>
      <w:r w:rsidRPr="007547D0">
        <w:rPr>
          <w:rFonts w:ascii="Times New Roman" w:hAnsi="Times New Roman"/>
          <w:i/>
          <w:iCs/>
          <w:sz w:val="24"/>
          <w:szCs w:val="24"/>
        </w:rPr>
        <w:t>Bingen</w:t>
      </w:r>
      <w:proofErr w:type="spellEnd"/>
      <w:r w:rsidRPr="007547D0">
        <w:rPr>
          <w:rFonts w:ascii="Times New Roman" w:hAnsi="Times New Roman"/>
          <w:i/>
          <w:iCs/>
          <w:sz w:val="24"/>
          <w:szCs w:val="24"/>
        </w:rPr>
        <w:t xml:space="preserve">, Henry David Thoreau, Cynthia </w:t>
      </w:r>
      <w:proofErr w:type="spellStart"/>
      <w:r w:rsidRPr="007547D0">
        <w:rPr>
          <w:rFonts w:ascii="Times New Roman" w:hAnsi="Times New Roman"/>
          <w:i/>
          <w:iCs/>
          <w:sz w:val="24"/>
          <w:szCs w:val="24"/>
        </w:rPr>
        <w:t>Bourgeault</w:t>
      </w:r>
      <w:proofErr w:type="spellEnd"/>
      <w:r w:rsidRPr="007547D0">
        <w:rPr>
          <w:rFonts w:ascii="Times New Roman" w:hAnsi="Times New Roman"/>
          <w:i/>
          <w:iCs/>
          <w:sz w:val="24"/>
          <w:szCs w:val="24"/>
        </w:rPr>
        <w:t xml:space="preserve"> og Ilia </w:t>
      </w:r>
      <w:proofErr w:type="spellStart"/>
      <w:r w:rsidRPr="007547D0">
        <w:rPr>
          <w:rFonts w:ascii="Times New Roman" w:hAnsi="Times New Roman"/>
          <w:i/>
          <w:iCs/>
          <w:sz w:val="24"/>
          <w:szCs w:val="24"/>
        </w:rPr>
        <w:t>Delio</w:t>
      </w:r>
      <w:proofErr w:type="spellEnd"/>
      <w:r w:rsidRPr="007547D0">
        <w:rPr>
          <w:rFonts w:ascii="Times New Roman" w:hAnsi="Times New Roman"/>
          <w:sz w:val="24"/>
          <w:szCs w:val="24"/>
        </w:rPr>
        <w:t xml:space="preserve">. </w:t>
      </w:r>
      <w:r w:rsidR="00FB05EB">
        <w:rPr>
          <w:rFonts w:ascii="Times New Roman" w:hAnsi="Times New Roman"/>
          <w:sz w:val="24"/>
          <w:szCs w:val="24"/>
        </w:rPr>
        <w:br/>
      </w:r>
      <w:r w:rsidR="005D708D">
        <w:rPr>
          <w:rFonts w:ascii="Times New Roman" w:hAnsi="Times New Roman"/>
          <w:sz w:val="24"/>
          <w:szCs w:val="24"/>
        </w:rPr>
        <w:t>Krop og</w:t>
      </w:r>
      <w:r w:rsidRPr="006D0C2E">
        <w:rPr>
          <w:rFonts w:ascii="Times New Roman" w:hAnsi="Times New Roman"/>
          <w:sz w:val="24"/>
          <w:szCs w:val="24"/>
        </w:rPr>
        <w:t xml:space="preserve"> åndedræt inddrages i </w:t>
      </w:r>
      <w:r w:rsidR="0001312A" w:rsidRPr="006D0C2E">
        <w:rPr>
          <w:rFonts w:ascii="Times New Roman" w:hAnsi="Times New Roman"/>
          <w:sz w:val="24"/>
          <w:szCs w:val="24"/>
        </w:rPr>
        <w:t xml:space="preserve">et </w:t>
      </w:r>
      <w:r w:rsidRPr="006D0C2E">
        <w:rPr>
          <w:rFonts w:ascii="Times New Roman" w:hAnsi="Times New Roman"/>
          <w:sz w:val="24"/>
          <w:szCs w:val="24"/>
        </w:rPr>
        <w:t>meditativt nærvær</w:t>
      </w:r>
      <w:r w:rsidR="005D708D">
        <w:rPr>
          <w:rFonts w:ascii="Times New Roman" w:hAnsi="Times New Roman"/>
          <w:sz w:val="24"/>
          <w:szCs w:val="24"/>
        </w:rPr>
        <w:t xml:space="preserve"> under</w:t>
      </w:r>
      <w:r w:rsidR="00925687">
        <w:rPr>
          <w:rFonts w:ascii="Times New Roman" w:hAnsi="Times New Roman"/>
          <w:sz w:val="24"/>
          <w:szCs w:val="24"/>
        </w:rPr>
        <w:t xml:space="preserve"> morgen- og aftenandagterne.</w:t>
      </w:r>
      <w:r w:rsidR="00490C2B">
        <w:rPr>
          <w:rFonts w:ascii="Times New Roman" w:hAnsi="Times New Roman"/>
          <w:sz w:val="24"/>
          <w:szCs w:val="24"/>
        </w:rPr>
        <w:br/>
      </w:r>
    </w:p>
    <w:p w:rsidR="00164960" w:rsidRPr="006D0C2E" w:rsidRDefault="00164960" w:rsidP="0093641C">
      <w:pPr>
        <w:pStyle w:val="NormalWeb"/>
        <w:ind w:left="1304"/>
        <w:rPr>
          <w:rFonts w:ascii="Times New Roman" w:hAnsi="Times New Roman"/>
          <w:i/>
          <w:iCs/>
          <w:sz w:val="24"/>
          <w:szCs w:val="24"/>
          <w:lang w:val="da-DK"/>
        </w:rPr>
      </w:pPr>
      <w:r w:rsidRPr="00490C2B">
        <w:rPr>
          <w:rFonts w:ascii="Times New Roman" w:hAnsi="Times New Roman"/>
          <w:b/>
          <w:bCs/>
          <w:i/>
          <w:iCs/>
          <w:sz w:val="24"/>
          <w:szCs w:val="24"/>
          <w:lang w:val="da-DK"/>
        </w:rPr>
        <w:t>Håb er livets vigtigste impuls</w:t>
      </w:r>
      <w:r w:rsidRPr="006D0C2E">
        <w:rPr>
          <w:rFonts w:ascii="Times New Roman" w:hAnsi="Times New Roman"/>
          <w:i/>
          <w:iCs/>
          <w:sz w:val="24"/>
          <w:szCs w:val="24"/>
          <w:lang w:val="da-DK"/>
        </w:rPr>
        <w:t xml:space="preserve"> – Ilia </w:t>
      </w:r>
      <w:proofErr w:type="spellStart"/>
      <w:r w:rsidRPr="006D0C2E">
        <w:rPr>
          <w:rFonts w:ascii="Times New Roman" w:hAnsi="Times New Roman"/>
          <w:i/>
          <w:iCs/>
          <w:sz w:val="24"/>
          <w:szCs w:val="24"/>
          <w:lang w:val="da-DK"/>
        </w:rPr>
        <w:t>Delio</w:t>
      </w:r>
      <w:proofErr w:type="spellEnd"/>
      <w:r w:rsidRPr="006D0C2E">
        <w:rPr>
          <w:rFonts w:ascii="Times New Roman" w:hAnsi="Times New Roman"/>
          <w:i/>
          <w:iCs/>
          <w:sz w:val="24"/>
          <w:szCs w:val="24"/>
          <w:lang w:val="da-DK"/>
        </w:rPr>
        <w:t xml:space="preserve">, </w:t>
      </w:r>
    </w:p>
    <w:p w:rsidR="00E61BD0" w:rsidRPr="0019354E" w:rsidRDefault="0019354E" w:rsidP="00E61B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1935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lastRenderedPageBreak/>
        <w:t>Advent er tiden for h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åb</w:t>
      </w:r>
      <w:r w:rsidR="00E61BD0" w:rsidRPr="001935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br/>
      </w:r>
    </w:p>
    <w:p w:rsidR="0095271C" w:rsidRPr="0095271C" w:rsidRDefault="0095271C" w:rsidP="0095271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27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Det er en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kaotisk og </w:t>
      </w:r>
      <w:r w:rsidRPr="009527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meget usædv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anlig tid, vi lever i. </w:t>
      </w:r>
      <w:r w:rsidR="001935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Den verden, vi kendte for kort tid siden er forbi.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Nogle har svært ved at bevare optimismen. Alligevel håber vi. </w:t>
      </w:r>
      <w:r w:rsidRPr="009527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Kaos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opstår </w:t>
      </w:r>
      <w:r w:rsidR="001935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og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935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Pr="009527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ystemer bryder sammen</w:t>
      </w:r>
      <w:r w:rsidR="001935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9527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F7E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når</w:t>
      </w:r>
      <w:r w:rsidRPr="009527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noget nyt formes og skal til at blive til. </w:t>
      </w:r>
      <w:r w:rsidR="001935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Advent er tiden for håb.</w:t>
      </w:r>
    </w:p>
    <w:p w:rsidR="00E61BD0" w:rsidRDefault="00603859" w:rsidP="001649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5271C">
        <w:rPr>
          <w:rFonts w:ascii="Times New Roman" w:eastAsia="Times New Roman" w:hAnsi="Times New Roman" w:cs="Times New Roman"/>
          <w:color w:val="222222"/>
          <w:sz w:val="24"/>
          <w:szCs w:val="24"/>
        </w:rPr>
        <w:br/>
      </w:r>
      <w:r w:rsidR="0019354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Så hvordan bevarer vi håbet – livets vigtigste impuls? </w:t>
      </w:r>
      <w:r w:rsidR="0019354E">
        <w:rPr>
          <w:rFonts w:ascii="Times New Roman" w:eastAsia="Times New Roman" w:hAnsi="Times New Roman" w:cs="Times New Roman"/>
          <w:color w:val="222222"/>
          <w:sz w:val="24"/>
          <w:szCs w:val="24"/>
        </w:rPr>
        <w:br/>
      </w:r>
      <w:r w:rsidR="005F7E58">
        <w:rPr>
          <w:rFonts w:ascii="Times New Roman" w:eastAsia="Times New Roman" w:hAnsi="Times New Roman" w:cs="Times New Roman"/>
          <w:color w:val="222222"/>
          <w:sz w:val="24"/>
          <w:szCs w:val="24"/>
        </w:rPr>
        <w:t>Ja, hvor</w:t>
      </w:r>
      <w:r w:rsidR="00E61BD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finder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vi hver især </w:t>
      </w:r>
      <w:r w:rsidR="00E61BD0">
        <w:rPr>
          <w:rFonts w:ascii="Times New Roman" w:eastAsia="Times New Roman" w:hAnsi="Times New Roman" w:cs="Times New Roman"/>
          <w:color w:val="222222"/>
          <w:sz w:val="24"/>
          <w:szCs w:val="24"/>
        </w:rPr>
        <w:t>håb? Hvilke daglige rutiner</w:t>
      </w:r>
      <w:r w:rsidR="00724B9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nærer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mit</w:t>
      </w:r>
      <w:r w:rsidR="00724B9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håb</w:t>
      </w:r>
      <w:r w:rsidR="0019354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- og hvorfor svækkes håbet nogen gange</w:t>
      </w:r>
      <w:r w:rsidR="00724B9B">
        <w:rPr>
          <w:rFonts w:ascii="Times New Roman" w:eastAsia="Times New Roman" w:hAnsi="Times New Roman" w:cs="Times New Roman"/>
          <w:color w:val="222222"/>
          <w:sz w:val="24"/>
          <w:szCs w:val="24"/>
        </w:rPr>
        <w:t>?</w:t>
      </w:r>
      <w:r w:rsidR="00E61BD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Der er mennesker, der synes at få</w:t>
      </w:r>
      <w:r w:rsidR="00724B9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håb</w:t>
      </w:r>
      <w:r w:rsidR="00724B9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til at blomstre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op i deres fodspor</w:t>
      </w:r>
      <w:r w:rsidR="005F7E58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  <w:r w:rsidR="00724B9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Hvem er de og hvordan </w:t>
      </w:r>
      <w:r w:rsidR="005D708D">
        <w:rPr>
          <w:rFonts w:ascii="Times New Roman" w:eastAsia="Times New Roman" w:hAnsi="Times New Roman" w:cs="Times New Roman"/>
          <w:color w:val="222222"/>
          <w:sz w:val="24"/>
          <w:szCs w:val="24"/>
        </w:rPr>
        <w:t>bærer de sig ad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br/>
        <w:t xml:space="preserve">Hvad kan vi </w:t>
      </w:r>
      <w:r w:rsidR="005D708D">
        <w:rPr>
          <w:rFonts w:ascii="Times New Roman" w:eastAsia="Times New Roman" w:hAnsi="Times New Roman" w:cs="Times New Roman"/>
          <w:color w:val="222222"/>
          <w:sz w:val="24"/>
          <w:szCs w:val="24"/>
        </w:rPr>
        <w:t>hver især selv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gøre for at give håbet plads i vores liv?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br/>
      </w:r>
    </w:p>
    <w:p w:rsidR="00E61BD0" w:rsidRPr="00E61BD0" w:rsidRDefault="00E61BD0" w:rsidP="001649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E61BD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Almindeligt håb og det mystiske håb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br/>
      </w:r>
    </w:p>
    <w:p w:rsidR="00E61BD0" w:rsidRDefault="006D0C2E" w:rsidP="001649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D0C2E">
        <w:rPr>
          <w:rFonts w:ascii="Times New Roman" w:eastAsia="Times New Roman" w:hAnsi="Times New Roman" w:cs="Times New Roman"/>
          <w:color w:val="222222"/>
          <w:sz w:val="24"/>
          <w:szCs w:val="24"/>
        </w:rPr>
        <w:t>Man ved</w:t>
      </w:r>
      <w:r w:rsidR="00E61BD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r w:rsidRPr="006D0C2E">
        <w:rPr>
          <w:rFonts w:ascii="Times New Roman" w:eastAsia="Times New Roman" w:hAnsi="Times New Roman" w:cs="Times New Roman"/>
          <w:color w:val="222222"/>
          <w:sz w:val="24"/>
          <w:szCs w:val="24"/>
        </w:rPr>
        <w:t>at kriser ofte kan lede</w:t>
      </w:r>
      <w:r w:rsidR="00164960" w:rsidRPr="006D0C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til fortvivlelse. Ingen af os kan klare lidelse ret længe uden en smule håb eller mening. Men det er værd at spørge om, hvor vores håb ligger.</w:t>
      </w:r>
      <w:r w:rsidR="0019354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164960" w:rsidRPr="006D0C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Cynthia </w:t>
      </w:r>
      <w:proofErr w:type="spellStart"/>
      <w:r w:rsidR="00164960" w:rsidRPr="006D0C2E">
        <w:rPr>
          <w:rFonts w:ascii="Times New Roman" w:eastAsia="Times New Roman" w:hAnsi="Times New Roman" w:cs="Times New Roman"/>
          <w:color w:val="222222"/>
          <w:sz w:val="24"/>
          <w:szCs w:val="24"/>
        </w:rPr>
        <w:t>Bourgeault</w:t>
      </w:r>
      <w:proofErr w:type="spellEnd"/>
      <w:r w:rsidR="00164960" w:rsidRPr="006D0C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skelner mellem </w:t>
      </w:r>
      <w:r w:rsidR="00164960" w:rsidRPr="006D0C2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almindeligt håb</w:t>
      </w:r>
      <w:r w:rsidR="00164960" w:rsidRPr="006D0C2E">
        <w:rPr>
          <w:rFonts w:ascii="Times New Roman" w:eastAsia="Times New Roman" w:hAnsi="Times New Roman" w:cs="Times New Roman"/>
          <w:color w:val="222222"/>
          <w:sz w:val="24"/>
          <w:szCs w:val="24"/>
        </w:rPr>
        <w:t>, som er den optimistiske følelse af</w:t>
      </w:r>
      <w:bookmarkStart w:id="0" w:name="_GoBack"/>
      <w:bookmarkEnd w:id="0"/>
      <w:r w:rsidR="00164960" w:rsidRPr="006D0C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at tingene vil blive bedre i fremtiden. Og så det </w:t>
      </w:r>
      <w:r w:rsidR="00164960" w:rsidRPr="006D0C2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mystiske håb,</w:t>
      </w:r>
      <w:r w:rsidR="00164960" w:rsidRPr="006D0C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der fuldstændig vender op og ned på den sædvanlige måde, som vi ser tingene på. </w:t>
      </w:r>
      <w:r w:rsidR="005F7E58">
        <w:rPr>
          <w:rFonts w:ascii="Times New Roman" w:eastAsia="Times New Roman" w:hAnsi="Times New Roman" w:cs="Times New Roman"/>
          <w:color w:val="222222"/>
          <w:sz w:val="24"/>
          <w:szCs w:val="24"/>
        </w:rPr>
        <w:br/>
      </w:r>
      <w:r w:rsidR="00164960" w:rsidRPr="006D0C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Det mystiske håb er ikke bundet til et godt resultat i fremtiden. </w:t>
      </w:r>
      <w:r w:rsidR="00164960" w:rsidRPr="006D0C2E">
        <w:rPr>
          <w:rFonts w:ascii="Times New Roman" w:eastAsia="Times New Roman" w:hAnsi="Times New Roman" w:cs="Times New Roman"/>
          <w:color w:val="222222"/>
          <w:sz w:val="24"/>
          <w:szCs w:val="24"/>
        </w:rPr>
        <w:br/>
        <w:t xml:space="preserve">Det lever sit eget liv tilsyneladende uden henvisning til ydre omstændigheder og forhold. </w:t>
      </w:r>
    </w:p>
    <w:p w:rsidR="00E61BD0" w:rsidRPr="00E61BD0" w:rsidRDefault="00164960" w:rsidP="001649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6D0C2E">
        <w:rPr>
          <w:rFonts w:ascii="Times New Roman" w:eastAsia="Times New Roman" w:hAnsi="Times New Roman" w:cs="Times New Roman"/>
          <w:color w:val="222222"/>
          <w:sz w:val="24"/>
          <w:szCs w:val="24"/>
        </w:rPr>
        <w:br/>
      </w:r>
      <w:r w:rsidR="00E61BD0" w:rsidRPr="00E61BD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En lethed ved at være til</w:t>
      </w:r>
    </w:p>
    <w:p w:rsidR="0019354E" w:rsidRDefault="00164960" w:rsidP="001649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D0C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Det </w:t>
      </w:r>
      <w:r w:rsidR="0019354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håb </w:t>
      </w:r>
      <w:r w:rsidRPr="006D0C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har at gøre med oplevelsen af at blive mødt og holdt i et fællesskab af noget, der er os ganske nær. </w:t>
      </w:r>
      <w:r w:rsidR="00E61BD0">
        <w:rPr>
          <w:rFonts w:ascii="Times New Roman" w:eastAsia="Times New Roman" w:hAnsi="Times New Roman" w:cs="Times New Roman"/>
          <w:color w:val="222222"/>
          <w:sz w:val="24"/>
          <w:szCs w:val="24"/>
        </w:rPr>
        <w:t>Det kendes på</w:t>
      </w:r>
      <w:r w:rsidRPr="006D0C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f</w:t>
      </w:r>
      <w:r w:rsidRPr="00E61BD0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rugt</w:t>
      </w:r>
      <w:r w:rsidR="00E61BD0" w:rsidRPr="00E61BD0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en</w:t>
      </w:r>
      <w:r w:rsidR="00724B9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r w:rsidR="00E61BD0">
        <w:rPr>
          <w:rFonts w:ascii="Times New Roman" w:eastAsia="Times New Roman" w:hAnsi="Times New Roman" w:cs="Times New Roman"/>
          <w:color w:val="222222"/>
          <w:sz w:val="24"/>
          <w:szCs w:val="24"/>
        </w:rPr>
        <w:t>en følelse af</w:t>
      </w:r>
      <w:r w:rsidRPr="006D0C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styrke, glæde og taknemmelighed og i </w:t>
      </w:r>
      <w:r w:rsidRPr="006D0C2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en</w:t>
      </w:r>
      <w:r w:rsidRPr="006D0C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6D0C2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lethed ved at være til</w:t>
      </w:r>
      <w:r w:rsidRPr="006D0C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</w:t>
      </w:r>
    </w:p>
    <w:p w:rsidR="0019354E" w:rsidRDefault="0016178B" w:rsidP="001649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D33061" wp14:editId="39C3EFFA">
                <wp:simplePos x="0" y="0"/>
                <wp:positionH relativeFrom="column">
                  <wp:posOffset>5116195</wp:posOffset>
                </wp:positionH>
                <wp:positionV relativeFrom="paragraph">
                  <wp:posOffset>169512</wp:posOffset>
                </wp:positionV>
                <wp:extent cx="1972945" cy="632594"/>
                <wp:effectExtent l="0" t="0" r="8255" b="1524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945" cy="6325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4B9B" w:rsidRDefault="00724B9B" w:rsidP="00724B9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0DA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Søndag </w:t>
                            </w:r>
                            <w:r w:rsidRPr="000E191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som lørdag indtil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>13</w:t>
                            </w:r>
                            <w:r w:rsidR="006038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Samling og rengøring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>14 Afrejse</w:t>
                            </w:r>
                          </w:p>
                          <w:p w:rsidR="00724B9B" w:rsidRDefault="00724B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33061" id="_x0000_t202" coordsize="21600,21600" o:spt="202" path="m,l,21600r21600,l21600,xe">
                <v:stroke joinstyle="miter"/>
                <v:path gradientshapeok="t" o:connecttype="rect"/>
              </v:shapetype>
              <v:shape id="Tekstfelt 4" o:spid="_x0000_s1026" type="#_x0000_t202" style="position:absolute;margin-left:402.85pt;margin-top:13.35pt;width:155.35pt;height:4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" fillcolor="white [3201]" strokeweight=".5pt">
                <v:textbox>
                  <w:txbxContent>
                    <w:p w:rsidR="00724B9B" w:rsidRDefault="00724B9B" w:rsidP="00724B9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50DA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Søndag </w:t>
                      </w:r>
                      <w:r w:rsidRPr="000E1918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som lørdag indtil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>13</w:t>
                      </w:r>
                      <w:r w:rsidR="006038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Samling og rengøring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>14 Afrejse</w:t>
                      </w:r>
                    </w:p>
                    <w:p w:rsidR="00724B9B" w:rsidRDefault="00724B9B"/>
                  </w:txbxContent>
                </v:textbox>
              </v:shape>
            </w:pict>
          </mc:Fallback>
        </mc:AlternateContent>
      </w:r>
    </w:p>
    <w:p w:rsidR="0019354E" w:rsidRDefault="0019354E" w:rsidP="001649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D0C2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Man er som et træ, plantet ved bækken; det giver frugt, som det skal,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br/>
      </w:r>
      <w:r w:rsidRPr="006D0C2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og bladene visner ikke. (Sl.1)</w:t>
      </w:r>
      <w:r w:rsidR="00164960" w:rsidRPr="006D0C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164960" w:rsidRPr="006D0C2E">
        <w:rPr>
          <w:rFonts w:ascii="Times New Roman" w:eastAsia="Times New Roman" w:hAnsi="Times New Roman" w:cs="Times New Roman"/>
          <w:color w:val="222222"/>
          <w:sz w:val="24"/>
          <w:szCs w:val="24"/>
        </w:rPr>
        <w:br/>
      </w:r>
    </w:p>
    <w:p w:rsidR="00B11AF6" w:rsidRPr="0019354E" w:rsidRDefault="00596202" w:rsidP="001649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Stilleretræte </w:t>
      </w:r>
    </w:p>
    <w:p w:rsidR="00B11AF6" w:rsidRPr="00B11AF6" w:rsidRDefault="00B11AF6" w:rsidP="001649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6D0C2E" w:rsidRDefault="006D0C2E" w:rsidP="001649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Efter introduktion til temaet fredag aften kl. 19 går vi ind i stilheden </w:t>
      </w:r>
      <w:r w:rsidR="00596202">
        <w:rPr>
          <w:rFonts w:ascii="Times New Roman" w:eastAsia="Times New Roman" w:hAnsi="Times New Roman" w:cs="Times New Roman"/>
          <w:color w:val="22222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ed aftenmeditationen 20</w:t>
      </w:r>
      <w:r w:rsidR="0016178B">
        <w:rPr>
          <w:rFonts w:ascii="Times New Roman" w:eastAsia="Times New Roman" w:hAnsi="Times New Roman" w:cs="Times New Roman"/>
          <w:color w:val="222222"/>
          <w:sz w:val="24"/>
          <w:szCs w:val="24"/>
        </w:rPr>
        <w:t>.30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</w:t>
      </w:r>
      <w:r w:rsidR="00B11AF6">
        <w:rPr>
          <w:rFonts w:ascii="Times New Roman" w:eastAsia="Times New Roman" w:hAnsi="Times New Roman" w:cs="Times New Roman"/>
          <w:color w:val="222222"/>
          <w:sz w:val="24"/>
          <w:szCs w:val="24"/>
        </w:rPr>
        <w:t>Aftensmad</w:t>
      </w:r>
      <w:r w:rsidR="0016178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og kaffe</w:t>
      </w:r>
      <w:r w:rsidR="00B11AF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fredag</w:t>
      </w:r>
      <w:r w:rsidR="00B11AF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er </w:t>
      </w:r>
      <w:r w:rsidR="00B11AF6">
        <w:rPr>
          <w:rFonts w:ascii="Times New Roman" w:eastAsia="Times New Roman" w:hAnsi="Times New Roman" w:cs="Times New Roman"/>
          <w:color w:val="222222"/>
          <w:sz w:val="24"/>
          <w:szCs w:val="24"/>
        </w:rPr>
        <w:t>altså i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kke i stilhed. Ved de følgende måltider </w:t>
      </w:r>
      <w:r w:rsidR="00B11AF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vil der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blive spillet </w:t>
      </w:r>
      <w:r w:rsidR="00B4644C">
        <w:rPr>
          <w:rFonts w:ascii="Times New Roman" w:eastAsia="Times New Roman" w:hAnsi="Times New Roman" w:cs="Times New Roman"/>
          <w:color w:val="222222"/>
          <w:sz w:val="24"/>
          <w:szCs w:val="24"/>
        </w:rPr>
        <w:t>musik under måltiderne. Stilheden bevares indtil den afsluttende samling efter frokost</w:t>
      </w:r>
      <w:r w:rsidR="00B11AF6">
        <w:rPr>
          <w:rFonts w:ascii="Times New Roman" w:eastAsia="Times New Roman" w:hAnsi="Times New Roman" w:cs="Times New Roman"/>
          <w:color w:val="222222"/>
          <w:sz w:val="24"/>
          <w:szCs w:val="24"/>
        </w:rPr>
        <w:t>en</w:t>
      </w:r>
      <w:r w:rsidR="00B4644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søndag.</w:t>
      </w:r>
      <w:r w:rsidR="0016178B">
        <w:rPr>
          <w:rFonts w:ascii="Times New Roman" w:eastAsia="Times New Roman" w:hAnsi="Times New Roman" w:cs="Times New Roman"/>
          <w:color w:val="222222"/>
          <w:sz w:val="24"/>
          <w:szCs w:val="24"/>
        </w:rPr>
        <w:br/>
      </w:r>
    </w:p>
    <w:p w:rsidR="00596202" w:rsidRDefault="00596202" w:rsidP="00B11A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59620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Åndelig vejledning</w:t>
      </w:r>
    </w:p>
    <w:p w:rsidR="003148A7" w:rsidRDefault="003148A7" w:rsidP="00B11A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596202" w:rsidRPr="00B11AF6" w:rsidRDefault="00596202" w:rsidP="00B11A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Du tilbydes samtale med retrætevejlederen lørdag</w:t>
      </w:r>
      <w:r w:rsidR="0016178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-</w:t>
      </w:r>
      <w:r w:rsidR="0016178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søndag. </w:t>
      </w:r>
    </w:p>
    <w:p w:rsidR="00AC5535" w:rsidRPr="00596202" w:rsidRDefault="003148A7" w:rsidP="00EA7219">
      <w:pPr>
        <w:widowControl w:val="0"/>
        <w:autoSpaceDE w:val="0"/>
        <w:autoSpaceDN w:val="0"/>
        <w:adjustRightInd w:val="0"/>
        <w:spacing w:after="240" w:line="38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color w:val="24221E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EEA542" wp14:editId="78EC5746">
                <wp:simplePos x="0" y="0"/>
                <wp:positionH relativeFrom="column">
                  <wp:posOffset>50800</wp:posOffset>
                </wp:positionH>
                <wp:positionV relativeFrom="paragraph">
                  <wp:posOffset>2565266</wp:posOffset>
                </wp:positionV>
                <wp:extent cx="1972945" cy="1146810"/>
                <wp:effectExtent l="0" t="0" r="8255" b="889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945" cy="1146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5535" w:rsidRPr="00750DA9" w:rsidRDefault="000E191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</w:t>
                            </w:r>
                            <w:r w:rsidR="00AC5535" w:rsidRPr="00750DA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redag</w:t>
                            </w:r>
                          </w:p>
                          <w:p w:rsidR="00AC5535" w:rsidRDefault="00750D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17.00 Ankomst </w:t>
                            </w:r>
                            <w:r w:rsidR="000E19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="00AC55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18.00 Aftensmad</w:t>
                            </w:r>
                          </w:p>
                          <w:p w:rsidR="00750DA9" w:rsidRDefault="00750D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19.00 Samling</w:t>
                            </w:r>
                          </w:p>
                          <w:p w:rsidR="00750DA9" w:rsidRDefault="0059620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19.45</w:t>
                            </w:r>
                            <w:r w:rsidR="00750D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Aftenskaffe</w:t>
                            </w:r>
                          </w:p>
                          <w:p w:rsidR="00750DA9" w:rsidRDefault="00750D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20.30 Aftenmeditation</w:t>
                            </w:r>
                          </w:p>
                          <w:p w:rsidR="00750DA9" w:rsidRDefault="00750D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50DA9" w:rsidRDefault="00750D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C5535" w:rsidRPr="00AC5535" w:rsidRDefault="00AC553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EEA542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7" type="#_x0000_t202" style="position:absolute;margin-left:4pt;margin-top:202pt;width:155.35pt;height:90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" fillcolor="white [3201]" strokeweight=".5pt">
                <v:textbox>
                  <w:txbxContent>
                    <w:p w:rsidR="00AC5535" w:rsidRPr="00750DA9" w:rsidRDefault="000E191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F</w:t>
                      </w:r>
                      <w:r w:rsidR="00AC5535" w:rsidRPr="00750DA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redag</w:t>
                      </w:r>
                    </w:p>
                    <w:p w:rsidR="00AC5535" w:rsidRDefault="00750D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17.00 Ankomst </w:t>
                      </w:r>
                      <w:r w:rsidR="000E19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="00AC55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18.00 Aftensmad</w:t>
                      </w:r>
                    </w:p>
                    <w:p w:rsidR="00750DA9" w:rsidRDefault="00750D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19.00 Samling</w:t>
                      </w:r>
                    </w:p>
                    <w:p w:rsidR="00750DA9" w:rsidRDefault="0059620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19.45</w:t>
                      </w:r>
                      <w:r w:rsidR="00750DA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Aftenskaffe</w:t>
                      </w:r>
                    </w:p>
                    <w:p w:rsidR="00750DA9" w:rsidRDefault="00750D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20.30 Aftenmeditation</w:t>
                      </w:r>
                    </w:p>
                    <w:p w:rsidR="00750DA9" w:rsidRDefault="00750D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50DA9" w:rsidRDefault="00750D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C5535" w:rsidRPr="00AC5535" w:rsidRDefault="00AC553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620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ADA35B" wp14:editId="02623F9C">
                <wp:simplePos x="0" y="0"/>
                <wp:positionH relativeFrom="column">
                  <wp:posOffset>2088615</wp:posOffset>
                </wp:positionH>
                <wp:positionV relativeFrom="paragraph">
                  <wp:posOffset>2409191</wp:posOffset>
                </wp:positionV>
                <wp:extent cx="2301240" cy="1819576"/>
                <wp:effectExtent l="0" t="0" r="10160" b="9525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18195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5535" w:rsidRPr="000E1918" w:rsidRDefault="00AC5535" w:rsidP="000E19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50DA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Lørdag</w:t>
                            </w:r>
                            <w:r w:rsidR="005962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0E191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5962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6D0C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Pr="006D0C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0C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Morgenmad</w:t>
                            </w:r>
                            <w:proofErr w:type="gramEnd"/>
                            <w:r w:rsidRPr="006D0C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0C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 xml:space="preserve"> 8.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</w:t>
                            </w:r>
                            <w:r w:rsidRPr="006D0C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Morgenandagt</w:t>
                            </w:r>
                            <w:r w:rsidRPr="006D0C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 xml:space="preserve"> 12.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 w:rsidRPr="006D0C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 Frokost</w:t>
                            </w:r>
                            <w:r w:rsidRPr="006D0C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 xml:space="preserve"> 15.00 Kaffe og te sættes frem</w:t>
                            </w:r>
                            <w:r w:rsidRPr="006D0C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 xml:space="preserve"> 18.00 Aftensmad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  <w:r w:rsidR="0059620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19.45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0D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Aftenskaffe</w:t>
                            </w:r>
                            <w:r w:rsidR="000E19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6D0C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20.</w:t>
                            </w:r>
                            <w:r w:rsidR="00750D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30</w:t>
                            </w:r>
                            <w:r w:rsidRPr="006D0C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Aften</w:t>
                            </w:r>
                            <w:r w:rsidR="00750D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meditation</w:t>
                            </w:r>
                            <w:r w:rsidRPr="006D0C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AC5535" w:rsidRDefault="00AC55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DA35B" id="Tekstfelt 3" o:spid="_x0000_s1028" type="#_x0000_t202" style="position:absolute;margin-left:164.45pt;margin-top:189.7pt;width:181.2pt;height:14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" fillcolor="white [3201]" strokeweight=".5pt">
                <v:textbox>
                  <w:txbxContent>
                    <w:p w:rsidR="00AC5535" w:rsidRPr="000E1918" w:rsidRDefault="00AC5535" w:rsidP="000E19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750DA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Lørdag</w:t>
                      </w:r>
                      <w:r w:rsidR="00596202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0E191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596202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6D0C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 w:rsidRPr="006D0C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0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0C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Morgenmad</w:t>
                      </w:r>
                      <w:proofErr w:type="gramEnd"/>
                      <w:r w:rsidRPr="006D0C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0C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 xml:space="preserve"> 8.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15</w:t>
                      </w:r>
                      <w:r w:rsidRPr="006D0C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Morgenandagt</w:t>
                      </w:r>
                      <w:r w:rsidRPr="006D0C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 xml:space="preserve"> 12.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 w:rsidRPr="006D0C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 Froko</w:t>
                      </w:r>
                      <w:bookmarkStart w:id="1" w:name="_GoBack"/>
                      <w:r w:rsidRPr="006D0C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</w:t>
                      </w:r>
                      <w:r w:rsidRPr="006D0C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 xml:space="preserve"> 15.00 Kaffe og te sættes frem</w:t>
                      </w:r>
                      <w:r w:rsidRPr="006D0C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 xml:space="preserve"> 18.00 Aftensmad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 xml:space="preserve"> </w:t>
                      </w:r>
                      <w:r w:rsidR="0059620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19.45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750DA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Aftenskaffe</w:t>
                      </w:r>
                      <w:r w:rsidR="000E19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6D0C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20.</w:t>
                      </w:r>
                      <w:r w:rsidR="00750DA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30</w:t>
                      </w:r>
                      <w:r w:rsidRPr="006D0C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Aften</w:t>
                      </w:r>
                      <w:r w:rsidR="00750DA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meditation</w:t>
                      </w:r>
                      <w:r w:rsidRPr="006D0C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</w:p>
                    <w:bookmarkEnd w:id="1"/>
                    <w:p w:rsidR="00AC5535" w:rsidRDefault="00AC5535"/>
                  </w:txbxContent>
                </v:textbox>
              </v:shape>
            </w:pict>
          </mc:Fallback>
        </mc:AlternateContent>
      </w:r>
      <w:r w:rsidR="00164960" w:rsidRPr="006D0C2E">
        <w:rPr>
          <w:rFonts w:ascii="Times New Roman" w:hAnsi="Times New Roman" w:cs="Times New Roman"/>
          <w:noProof/>
          <w:color w:val="24221E"/>
          <w:sz w:val="24"/>
          <w:szCs w:val="24"/>
          <w:lang w:val="en-US"/>
        </w:rPr>
        <w:drawing>
          <wp:inline distT="0" distB="0" distL="0" distR="0" wp14:anchorId="31B0E817" wp14:editId="0CCB8ADF">
            <wp:extent cx="3512521" cy="2303800"/>
            <wp:effectExtent l="0" t="0" r="5715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74" cy="232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78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750DA9" w:rsidRPr="00750DA9">
        <w:rPr>
          <w:rFonts w:ascii="Times New Roman" w:hAnsi="Times New Roman" w:cs="Times New Roman"/>
          <w:bCs/>
          <w:i/>
          <w:iCs/>
          <w:sz w:val="24"/>
          <w:szCs w:val="24"/>
        </w:rPr>
        <w:t>Skovhuset</w:t>
      </w:r>
    </w:p>
    <w:sectPr w:rsidR="00AC5535" w:rsidRPr="00596202" w:rsidSect="001C6D38">
      <w:pgSz w:w="16840" w:h="11900" w:orient="landscape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attachedTemplate r:id="rId1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1C"/>
    <w:rsid w:val="0001312A"/>
    <w:rsid w:val="00015E5C"/>
    <w:rsid w:val="00081CAE"/>
    <w:rsid w:val="000E1918"/>
    <w:rsid w:val="000E246D"/>
    <w:rsid w:val="00134264"/>
    <w:rsid w:val="00141879"/>
    <w:rsid w:val="0016178B"/>
    <w:rsid w:val="00164960"/>
    <w:rsid w:val="0019354E"/>
    <w:rsid w:val="00256B58"/>
    <w:rsid w:val="00292C09"/>
    <w:rsid w:val="003148A7"/>
    <w:rsid w:val="00326ED7"/>
    <w:rsid w:val="003620BC"/>
    <w:rsid w:val="003E271C"/>
    <w:rsid w:val="00421CCE"/>
    <w:rsid w:val="00473878"/>
    <w:rsid w:val="00490C2B"/>
    <w:rsid w:val="00596202"/>
    <w:rsid w:val="005D708D"/>
    <w:rsid w:val="005F7E58"/>
    <w:rsid w:val="00603859"/>
    <w:rsid w:val="00636F0C"/>
    <w:rsid w:val="006620AE"/>
    <w:rsid w:val="006D0C2E"/>
    <w:rsid w:val="006E3D77"/>
    <w:rsid w:val="00724B9B"/>
    <w:rsid w:val="00750DA9"/>
    <w:rsid w:val="007547D0"/>
    <w:rsid w:val="007E523C"/>
    <w:rsid w:val="008148B0"/>
    <w:rsid w:val="00835980"/>
    <w:rsid w:val="008C125A"/>
    <w:rsid w:val="00925687"/>
    <w:rsid w:val="0093641C"/>
    <w:rsid w:val="00941884"/>
    <w:rsid w:val="0095271C"/>
    <w:rsid w:val="00A35EB6"/>
    <w:rsid w:val="00A77D51"/>
    <w:rsid w:val="00AC5535"/>
    <w:rsid w:val="00B11AF6"/>
    <w:rsid w:val="00B4644C"/>
    <w:rsid w:val="00BA258F"/>
    <w:rsid w:val="00BE0219"/>
    <w:rsid w:val="00C236B7"/>
    <w:rsid w:val="00C47312"/>
    <w:rsid w:val="00E23BB5"/>
    <w:rsid w:val="00E61BD0"/>
    <w:rsid w:val="00EA7219"/>
    <w:rsid w:val="00FB0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807B03"/>
  <w14:defaultImageDpi w14:val="300"/>
  <w15:docId w15:val="{7913D534-6CD1-3D46-B1D8-04C9B527C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8"/>
        <w:szCs w:val="28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7219"/>
  </w:style>
  <w:style w:type="paragraph" w:styleId="Overskrift1">
    <w:name w:val="heading 1"/>
    <w:next w:val="Normal"/>
    <w:link w:val="Overskrift1Tegn"/>
    <w:uiPriority w:val="9"/>
    <w:unhideWhenUsed/>
    <w:qFormat/>
    <w:rsid w:val="00EA7219"/>
    <w:pPr>
      <w:keepNext/>
      <w:keepLines/>
      <w:spacing w:after="132" w:line="259" w:lineRule="auto"/>
      <w:ind w:left="651"/>
      <w:jc w:val="center"/>
      <w:outlineLvl w:val="0"/>
    </w:pPr>
    <w:rPr>
      <w:rFonts w:ascii="Times New Roman" w:eastAsia="Times New Roman" w:hAnsi="Times New Roman" w:cs="Times New Roman"/>
      <w:b/>
      <w:i/>
      <w:color w:val="C00000"/>
      <w:sz w:val="32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A7219"/>
    <w:rPr>
      <w:rFonts w:ascii="Times New Roman" w:eastAsia="Times New Roman" w:hAnsi="Times New Roman" w:cs="Times New Roman"/>
      <w:b/>
      <w:i/>
      <w:color w:val="C00000"/>
      <w:sz w:val="32"/>
      <w:szCs w:val="22"/>
    </w:rPr>
  </w:style>
  <w:style w:type="character" w:styleId="Hyperlink">
    <w:name w:val="Hyperlink"/>
    <w:basedOn w:val="Standardskrifttypeiafsnit"/>
    <w:uiPriority w:val="99"/>
    <w:unhideWhenUsed/>
    <w:rsid w:val="00EA721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A721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A7219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A7219"/>
    <w:rPr>
      <w:rFonts w:ascii="Lucida Grande" w:hAnsi="Lucida Grande" w:cs="Lucida Grande"/>
      <w:sz w:val="18"/>
      <w:szCs w:val="18"/>
    </w:rPr>
  </w:style>
  <w:style w:type="character" w:styleId="Ulstomtale">
    <w:name w:val="Unresolved Mention"/>
    <w:basedOn w:val="Standardskrifttypeiafsnit"/>
    <w:uiPriority w:val="99"/>
    <w:semiHidden/>
    <w:unhideWhenUsed/>
    <w:rsid w:val="006D0C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60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&#229;ndeligts&#248;gende.dk" TargetMode="External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hyperlink" Target="mailto:abt@km.dk" TargetMode="Externa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enedictetonsberg/Desktop/Adventsretr&#230;te%202020.dotx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Adventsretræte 2020.dotx</Template>
  <TotalTime>0</TotalTime>
  <Pages>2</Pages>
  <Words>527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km.dk</Company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Anne Benedicte Tønsberg</cp:lastModifiedBy>
  <cp:revision>2</cp:revision>
  <cp:lastPrinted>2020-09-27T16:16:00Z</cp:lastPrinted>
  <dcterms:created xsi:type="dcterms:W3CDTF">2020-11-11T16:25:00Z</dcterms:created>
  <dcterms:modified xsi:type="dcterms:W3CDTF">2020-11-11T16:25:00Z</dcterms:modified>
</cp:coreProperties>
</file>